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99"/>
        <w:gridCol w:w="2119"/>
        <w:gridCol w:w="524"/>
        <w:gridCol w:w="4920"/>
        <w:gridCol w:w="898"/>
      </w:tblGrid>
      <w:tr w:rsidR="00F442F5" w:rsidRPr="00794C8C" w14:paraId="0562F8C2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CB39A" w14:textId="77777777" w:rsidR="00F442F5" w:rsidRPr="00794C8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  <w:sz w:val="36"/>
                <w:szCs w:val="36"/>
              </w:rPr>
              <w:t>North Dakota State University</w:t>
            </w:r>
          </w:p>
        </w:tc>
      </w:tr>
      <w:tr w:rsidR="00F442F5" w:rsidRPr="00794C8C" w14:paraId="02CA0FE6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0EDEDD6" w14:textId="77777777" w:rsidR="00F442F5" w:rsidRPr="00794C8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  <w:sz w:val="28"/>
                <w:szCs w:val="28"/>
              </w:rPr>
              <w:t>Graduate School</w:t>
            </w:r>
          </w:p>
        </w:tc>
      </w:tr>
      <w:tr w:rsidR="00F442F5" w:rsidRPr="00794C8C" w14:paraId="0B879C5C" w14:textId="77777777" w:rsidTr="00B27DFC">
        <w:tc>
          <w:tcPr>
            <w:tcW w:w="957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D0A646" w14:textId="77777777" w:rsidR="00F442F5" w:rsidRPr="00794C8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794C8C" w14:paraId="708B805B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62021" w14:textId="77777777" w:rsidR="00F442F5" w:rsidRPr="00794C8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</w:p>
        </w:tc>
      </w:tr>
      <w:tr w:rsidR="00F442F5" w:rsidRPr="00794C8C" w14:paraId="68C2DFF9" w14:textId="77777777" w:rsidTr="00DF2C65">
        <w:trPr>
          <w:trHeight w:val="8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81254" w14:textId="77777777" w:rsidR="00F442F5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73F051" w14:textId="77777777" w:rsidR="00F442F5" w:rsidRPr="00794C8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71810" w14:textId="77777777" w:rsidR="00F442F5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794C8C" w14:paraId="716D948B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73C36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794C8C" w14:paraId="203AB6BF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889CA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AD66F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94C8C">
              <w:rPr>
                <w:rFonts w:ascii="Times New Roman" w:hAnsi="Times New Roman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1482C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794C8C" w14:paraId="6E748564" w14:textId="77777777" w:rsidTr="00B27DFC">
        <w:trPr>
          <w:trHeight w:val="5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19368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00C457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902FD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794C8C" w14:paraId="681D0815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E333C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2703979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9A508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94C8C" w14:paraId="5F77B9D4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C0849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6BF9E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20E34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94C8C" w14:paraId="2A8AE5F1" w14:textId="77777777" w:rsidTr="00B27DFC">
        <w:trPr>
          <w:trHeight w:val="87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0EB29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A4202" w14:textId="77777777" w:rsidR="00CA002B" w:rsidRPr="00794C8C" w:rsidRDefault="00CA002B" w:rsidP="00B27DFC">
            <w:pPr>
              <w:tabs>
                <w:tab w:val="left" w:pos="-1440"/>
                <w:tab w:val="left" w:pos="-720"/>
                <w:tab w:val="left" w:pos="0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94C8C">
              <w:rPr>
                <w:rFonts w:ascii="Times New Roman" w:hAnsi="Times New Roman"/>
                <w:sz w:val="20"/>
                <w:szCs w:val="20"/>
              </w:rPr>
              <w:t xml:space="preserve">The Supervisory Committee certifies that this </w:t>
            </w:r>
            <w:r w:rsidRPr="00794C8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disquisition</w:t>
            </w:r>
            <w:r w:rsidRPr="00794C8C">
              <w:rPr>
                <w:rFonts w:ascii="Times New Roman" w:hAnsi="Times New Roman"/>
                <w:sz w:val="20"/>
                <w:szCs w:val="20"/>
              </w:rPr>
              <w:t xml:space="preserve"> complies with North Dakota State University’s regulations and meets the accepted standards for the degree of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336D2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94C8C" w14:paraId="698D3674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40540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A32A8" w14:textId="77777777" w:rsidR="00CA002B" w:rsidRPr="00794C8C" w:rsidRDefault="005C57D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  <w:b/>
                <w:bCs/>
                <w:sz w:val="20"/>
                <w:szCs w:val="20"/>
              </w:rPr>
              <w:t>MASTER OF ARTS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618AA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94C8C" w14:paraId="7672DCE0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EF45A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11655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29B77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94C8C" w14:paraId="09A0B2D3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06381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61584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45800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94C8C" w14:paraId="4753B555" w14:textId="77777777" w:rsidTr="005C57D2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8EC51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ECAF4" w14:textId="77777777" w:rsidR="00CA002B" w:rsidRPr="00794C8C" w:rsidRDefault="00CA002B" w:rsidP="005C57D2">
            <w:pPr>
              <w:spacing w:after="0" w:line="240" w:lineRule="auto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  <w:sz w:val="20"/>
                <w:szCs w:val="20"/>
              </w:rPr>
              <w:t>SUPERVISORY COMMITTEE: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C98ED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94C8C" w14:paraId="0C25C73F" w14:textId="77777777" w:rsidTr="00B27DFC">
        <w:trPr>
          <w:trHeight w:val="2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053AB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6C681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9EE3F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94C8C" w14:paraId="609AADA6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985FE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762D67" w14:textId="77777777" w:rsidR="00CA002B" w:rsidRPr="00794C8C" w:rsidRDefault="00D63E92" w:rsidP="00B2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890E0" w14:textId="77777777" w:rsidR="00CA002B" w:rsidRPr="00794C8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94C8C" w14:paraId="3AA201D0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4B610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947D9" w14:textId="77777777" w:rsidR="00D63E92" w:rsidRPr="00794C8C" w:rsidRDefault="00CC15F8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  <w:sz w:val="16"/>
                <w:szCs w:val="16"/>
              </w:rPr>
              <w:t>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626FA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94C8C" w14:paraId="42C1709B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C5CDB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4F324A8" w14:textId="77777777" w:rsidR="00D63E92" w:rsidRPr="00794C8C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23ED6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94C8C" w14:paraId="13EA0C8C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9D47C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295B49" w14:textId="77777777" w:rsidR="00D63E92" w:rsidRPr="00794C8C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FC8E0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94C8C" w14:paraId="6C9E3FC2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0222A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5B6DC9" w14:textId="77777777" w:rsidR="00D63E92" w:rsidRPr="00794C8C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FB1A0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94C8C" w14:paraId="4190C7E6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0E041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A7CAF2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17BA3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94C8C" w14:paraId="206696D4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1986C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14737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5FCF8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94C8C" w14:paraId="17265FC5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5099A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E1078" w14:textId="77777777" w:rsidR="00D63E92" w:rsidRPr="00794C8C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  <w:sz w:val="20"/>
                <w:szCs w:val="20"/>
              </w:rPr>
              <w:t>Approved: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A95ED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94C8C" w14:paraId="14768723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4C4A9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954CC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6E1EF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94C8C" w14:paraId="20FA88B9" w14:textId="77777777" w:rsidTr="00D07E7A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B001D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B02D6D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BA716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D5AD78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C8A18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94C8C" w14:paraId="287C21CF" w14:textId="77777777" w:rsidTr="00D07E7A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BD80E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C696D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  <w:sz w:val="14"/>
                <w:szCs w:val="14"/>
              </w:rPr>
              <w:t>Date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55A5B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83425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4C8C">
              <w:rPr>
                <w:rFonts w:ascii="Times New Roman" w:hAnsi="Times New Roman"/>
                <w:sz w:val="14"/>
                <w:szCs w:val="14"/>
              </w:rPr>
              <w:t>Department 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5362D" w14:textId="77777777" w:rsidR="00D63E92" w:rsidRPr="00794C8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794C8C" w14:paraId="281E48E4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9C449" w14:textId="77777777" w:rsidR="00F442F5" w:rsidRPr="00794C8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C064E" w14:textId="77777777" w:rsidR="00F442F5" w:rsidRPr="00794C8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A9363" w14:textId="77777777" w:rsidR="00F442F5" w:rsidRPr="00794C8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50784" w14:textId="77777777" w:rsidR="00F442F5" w:rsidRPr="00794C8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CDF2912" w14:textId="77777777" w:rsidR="00461423" w:rsidRPr="00794C8C" w:rsidRDefault="00461423" w:rsidP="00F442F5">
      <w:pPr>
        <w:jc w:val="center"/>
        <w:rPr>
          <w:rFonts w:ascii="Times New Roman" w:hAnsi="Times New Roman"/>
        </w:rPr>
      </w:pPr>
    </w:p>
    <w:sectPr w:rsidR="00461423" w:rsidRPr="00794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E1"/>
    <w:rsid w:val="00165858"/>
    <w:rsid w:val="002152D2"/>
    <w:rsid w:val="003A3325"/>
    <w:rsid w:val="00461423"/>
    <w:rsid w:val="005C57D2"/>
    <w:rsid w:val="00794C8C"/>
    <w:rsid w:val="008B6BE1"/>
    <w:rsid w:val="00B27DFC"/>
    <w:rsid w:val="00CA002B"/>
    <w:rsid w:val="00CC15F8"/>
    <w:rsid w:val="00D07E7A"/>
    <w:rsid w:val="00D63E92"/>
    <w:rsid w:val="00DF2C65"/>
    <w:rsid w:val="00E0137D"/>
    <w:rsid w:val="00F4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A0362"/>
  <w15:chartTrackingRefBased/>
  <w15:docId w15:val="{5E8065CE-0EDB-48A8-BBCB-94993F40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ssa.wolf\Documents\Format%20Guidelines\Disquisition%20Templates\Disquisition%20Approval%20pages\Copy2_M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Copy2_MA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NDSU Graduate School</dc:creator>
  <cp:keywords/>
  <cp:lastModifiedBy>Taylor, Drew</cp:lastModifiedBy>
  <cp:revision>2</cp:revision>
  <dcterms:created xsi:type="dcterms:W3CDTF">2025-10-21T20:18:00Z</dcterms:created>
  <dcterms:modified xsi:type="dcterms:W3CDTF">2025-10-21T20:18:00Z</dcterms:modified>
</cp:coreProperties>
</file>